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138" w:rsidRDefault="001F0966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6378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63787C">
        <w:rPr>
          <w:rFonts w:ascii="Times New Roman" w:hAnsi="Times New Roman" w:cs="Times New Roman"/>
          <w:sz w:val="24"/>
          <w:szCs w:val="24"/>
        </w:rPr>
        <w:t>22</w:t>
      </w:r>
    </w:p>
    <w:p w:rsidR="009A4138" w:rsidRDefault="001F0966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 zasadnutia Obecného zastupiteľstva Hoste,</w:t>
      </w:r>
    </w:p>
    <w:p w:rsidR="009A4138" w:rsidRDefault="001F0966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DA3945">
        <w:rPr>
          <w:b/>
          <w:bCs/>
        </w:rPr>
        <w:t>1</w:t>
      </w:r>
      <w:r w:rsidR="0063787C">
        <w:rPr>
          <w:b/>
          <w:bCs/>
        </w:rPr>
        <w:t>6</w:t>
      </w:r>
      <w:r>
        <w:rPr>
          <w:b/>
          <w:bCs/>
        </w:rPr>
        <w:t>.1</w:t>
      </w:r>
      <w:r w:rsidR="0063787C">
        <w:rPr>
          <w:b/>
          <w:bCs/>
        </w:rPr>
        <w:t>1</w:t>
      </w:r>
      <w:r>
        <w:rPr>
          <w:b/>
          <w:bCs/>
        </w:rPr>
        <w:t>.20</w:t>
      </w:r>
      <w:r w:rsidR="0063787C">
        <w:rPr>
          <w:b/>
          <w:bCs/>
        </w:rPr>
        <w:t>22</w:t>
      </w:r>
    </w:p>
    <w:p w:rsidR="009A4138" w:rsidRDefault="009A4138">
      <w:pPr>
        <w:jc w:val="center"/>
        <w:rPr>
          <w:b/>
          <w:bCs/>
        </w:rPr>
      </w:pPr>
    </w:p>
    <w:p w:rsidR="009A4138" w:rsidRDefault="001F096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9A4138" w:rsidRDefault="001F0966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9A4138" w:rsidRDefault="009A4138">
      <w:pPr>
        <w:jc w:val="both"/>
        <w:rPr>
          <w:b/>
          <w:bCs/>
        </w:rPr>
      </w:pPr>
    </w:p>
    <w:p w:rsidR="009A4138" w:rsidRDefault="001F0966">
      <w:pPr>
        <w:pStyle w:val="Nadpis3"/>
      </w:pPr>
      <w:r>
        <w:t>Obecné zastupiteľstvo v Hoste</w:t>
      </w:r>
    </w:p>
    <w:p w:rsidR="009A4138" w:rsidRDefault="009A4138">
      <w:pPr>
        <w:jc w:val="both"/>
        <w:rPr>
          <w:b/>
          <w:bCs/>
          <w:u w:val="single"/>
        </w:rPr>
      </w:pPr>
    </w:p>
    <w:p w:rsidR="009A4138" w:rsidRDefault="0063787C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Berie na vedomie</w:t>
      </w:r>
      <w:r w:rsidR="001F0966">
        <w:t>:</w:t>
      </w:r>
    </w:p>
    <w:p w:rsidR="0063787C" w:rsidRDefault="0063787C" w:rsidP="0063787C"/>
    <w:p w:rsidR="0063787C" w:rsidRPr="00AD2DD6" w:rsidRDefault="0063787C" w:rsidP="0063787C">
      <w:pPr>
        <w:rPr>
          <w:b/>
          <w:bCs/>
        </w:rPr>
      </w:pPr>
      <w:r w:rsidRPr="00AD2DD6">
        <w:rPr>
          <w:b/>
          <w:bCs/>
        </w:rPr>
        <w:t>Výsledky volieb do orgánov samosprávy obce Hoste</w:t>
      </w:r>
    </w:p>
    <w:p w:rsidR="009A4138" w:rsidRPr="00AD2DD6" w:rsidRDefault="009A4138">
      <w:pPr>
        <w:pStyle w:val="Nadpis4"/>
      </w:pPr>
    </w:p>
    <w:p w:rsidR="0063787C" w:rsidRPr="00AD2DD6" w:rsidRDefault="0063787C" w:rsidP="0063787C">
      <w:pPr>
        <w:rPr>
          <w:b/>
          <w:bCs/>
        </w:rPr>
      </w:pPr>
      <w:r w:rsidRPr="00AD2DD6">
        <w:rPr>
          <w:b/>
          <w:bCs/>
        </w:rPr>
        <w:t>Zvolený starosta obce p. Ľuboš Karel zložil zákonom predpísaný sľub starostu obce</w:t>
      </w:r>
      <w:r w:rsidR="00AD2DD6" w:rsidRPr="00AD2DD6">
        <w:rPr>
          <w:b/>
          <w:bCs/>
        </w:rPr>
        <w:t>.</w:t>
      </w:r>
    </w:p>
    <w:p w:rsidR="0063787C" w:rsidRPr="00AD2DD6" w:rsidRDefault="0063787C" w:rsidP="0063787C">
      <w:pPr>
        <w:rPr>
          <w:b/>
          <w:bCs/>
        </w:rPr>
      </w:pPr>
      <w:r w:rsidRPr="00AD2DD6">
        <w:rPr>
          <w:b/>
          <w:bCs/>
        </w:rPr>
        <w:t xml:space="preserve">Zvolený poslanci Jaroslav Čuboň, Peter Buček, Ivan Holubár, Mgr. Martin Marinov,Martin Formanko zložili zákonom predpísaný sľub poslanca obecného </w:t>
      </w:r>
      <w:r w:rsidR="00AD2DD6" w:rsidRPr="00AD2DD6">
        <w:rPr>
          <w:b/>
          <w:bCs/>
        </w:rPr>
        <w:t>zastupiteľstva.</w:t>
      </w:r>
    </w:p>
    <w:p w:rsidR="009A4138" w:rsidRDefault="009A4138">
      <w:pPr>
        <w:pStyle w:val="Nadpis4"/>
      </w:pPr>
    </w:p>
    <w:p w:rsidR="009A4138" w:rsidRDefault="00AD2DD6" w:rsidP="00AD2DD6">
      <w:pPr>
        <w:pStyle w:val="Nadpis4"/>
      </w:pPr>
      <w:r>
        <w:t>B</w:t>
      </w:r>
      <w:r w:rsidR="003924E0">
        <w:t xml:space="preserve">.   </w:t>
      </w:r>
      <w:r>
        <w:t>Ustanovuje:</w:t>
      </w:r>
    </w:p>
    <w:p w:rsidR="009A4138" w:rsidRDefault="009A4138" w:rsidP="00AD2DD6">
      <w:pPr>
        <w:pStyle w:val="Nadpis4"/>
        <w:ind w:left="720"/>
      </w:pPr>
    </w:p>
    <w:p w:rsidR="001454EE" w:rsidRDefault="00AD2DD6">
      <w:pPr>
        <w:jc w:val="both"/>
        <w:rPr>
          <w:b/>
          <w:bCs/>
        </w:rPr>
      </w:pPr>
      <w:r>
        <w:rPr>
          <w:b/>
          <w:bCs/>
        </w:rPr>
        <w:t>Na základe návrhu starostu obce OZ ustanovuje zástupcom starostu obce p. Jaroslava Čuboňa</w:t>
      </w:r>
    </w:p>
    <w:p w:rsidR="009A4138" w:rsidRDefault="009A4138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3924E0" w:rsidP="003924E0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C.    Schvaľuje:</w:t>
      </w:r>
    </w:p>
    <w:p w:rsidR="009A4138" w:rsidRDefault="009A4138">
      <w:pPr>
        <w:jc w:val="both"/>
        <w:rPr>
          <w:b/>
          <w:bCs/>
        </w:rPr>
      </w:pPr>
    </w:p>
    <w:p w:rsidR="009A4138" w:rsidRDefault="003924E0">
      <w:pPr>
        <w:jc w:val="both"/>
        <w:rPr>
          <w:b/>
          <w:bCs/>
        </w:rPr>
      </w:pPr>
      <w:r>
        <w:rPr>
          <w:b/>
          <w:bCs/>
        </w:rPr>
        <w:t>Zriadenie športovo - kultúrnej</w:t>
      </w:r>
      <w:r w:rsidR="003D00D0">
        <w:rPr>
          <w:b/>
          <w:bCs/>
        </w:rPr>
        <w:t xml:space="preserve"> </w:t>
      </w:r>
      <w:r>
        <w:rPr>
          <w:b/>
          <w:bCs/>
        </w:rPr>
        <w:t>komisie v</w:t>
      </w:r>
      <w:r w:rsidR="00914BF2">
        <w:rPr>
          <w:b/>
          <w:bCs/>
        </w:rPr>
        <w:t> </w:t>
      </w:r>
      <w:r>
        <w:rPr>
          <w:b/>
          <w:bCs/>
        </w:rPr>
        <w:t>zložení</w:t>
      </w:r>
      <w:r w:rsidR="00914BF2">
        <w:rPr>
          <w:b/>
          <w:bCs/>
        </w:rPr>
        <w:t>: Martin Formanko, Ivan Holubár, Ladislav Katona, Alexander Varga, Peter Šnórik,</w:t>
      </w:r>
      <w:r w:rsidR="00D260E5">
        <w:rPr>
          <w:b/>
          <w:bCs/>
        </w:rPr>
        <w:t xml:space="preserve"> Vladimír Kubíček.</w:t>
      </w:r>
    </w:p>
    <w:p w:rsidR="009A4138" w:rsidRDefault="00914BF2">
      <w:pPr>
        <w:jc w:val="both"/>
        <w:rPr>
          <w:b/>
          <w:bCs/>
        </w:rPr>
      </w:pPr>
      <w:r>
        <w:rPr>
          <w:b/>
          <w:bCs/>
        </w:rPr>
        <w:t>Zriadenie komis</w:t>
      </w:r>
      <w:r w:rsidR="00D260E5">
        <w:rPr>
          <w:b/>
          <w:bCs/>
        </w:rPr>
        <w:t>ie verejného poriadku v zložení: Peter Buček, Martin Katona, Martin Holubár.</w:t>
      </w:r>
    </w:p>
    <w:p w:rsidR="003D00D0" w:rsidRDefault="003D00D0">
      <w:pPr>
        <w:jc w:val="both"/>
        <w:rPr>
          <w:b/>
          <w:bCs/>
        </w:rPr>
      </w:pPr>
    </w:p>
    <w:p w:rsidR="003D00D0" w:rsidRDefault="003D00D0">
      <w:pPr>
        <w:jc w:val="both"/>
        <w:rPr>
          <w:b/>
          <w:bCs/>
        </w:rPr>
      </w:pPr>
      <w:r>
        <w:rPr>
          <w:b/>
          <w:bCs/>
        </w:rPr>
        <w:t>Hlasovanie    za: 5                proti: 0                       zdržal sa: 0</w:t>
      </w:r>
    </w:p>
    <w:p w:rsidR="006C5BF4" w:rsidRPr="00D260E5" w:rsidRDefault="006C5BF4" w:rsidP="00D260E5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9A4138">
      <w:pPr>
        <w:jc w:val="both"/>
        <w:rPr>
          <w:b/>
          <w:bCs/>
        </w:rPr>
      </w:pPr>
    </w:p>
    <w:p w:rsidR="009A4138" w:rsidRDefault="001F096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6C5BF4">
        <w:rPr>
          <w:b/>
          <w:bCs/>
        </w:rPr>
        <w:t xml:space="preserve">  </w:t>
      </w:r>
    </w:p>
    <w:p w:rsidR="006C5BF4" w:rsidRDefault="001F0966" w:rsidP="001F0966">
      <w:pPr>
        <w:rPr>
          <w:b/>
          <w:bCs/>
        </w:rPr>
      </w:pPr>
      <w:r>
        <w:rPr>
          <w:b/>
          <w:bCs/>
        </w:rPr>
        <w:t xml:space="preserve">                 Ľuboš Karel                                                                  J</w:t>
      </w:r>
      <w:r w:rsidR="00D260E5">
        <w:rPr>
          <w:b/>
          <w:bCs/>
        </w:rPr>
        <w:t>aroslav Čuboň</w:t>
      </w:r>
    </w:p>
    <w:p w:rsidR="009A4138" w:rsidRDefault="001F0966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</w:t>
      </w:r>
      <w:r w:rsidR="00D260E5">
        <w:rPr>
          <w:b/>
          <w:bCs/>
        </w:rPr>
        <w:t xml:space="preserve">  </w:t>
      </w:r>
      <w:r>
        <w:rPr>
          <w:b/>
          <w:bCs/>
        </w:rPr>
        <w:t xml:space="preserve"> zástupca starostu obce</w:t>
      </w:r>
    </w:p>
    <w:p w:rsidR="009A4138" w:rsidRDefault="009A4138">
      <w:pPr>
        <w:jc w:val="both"/>
        <w:rPr>
          <w:b/>
          <w:bCs/>
        </w:rPr>
      </w:pPr>
    </w:p>
    <w:p w:rsidR="001F0966" w:rsidRDefault="001F0966">
      <w:pPr>
        <w:jc w:val="both"/>
        <w:rPr>
          <w:b/>
          <w:bCs/>
        </w:rPr>
      </w:pPr>
    </w:p>
    <w:p w:rsidR="009A4138" w:rsidRDefault="001F096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9A4138" w:rsidRDefault="009A4138">
      <w:pPr>
        <w:jc w:val="both"/>
        <w:rPr>
          <w:b/>
          <w:bCs/>
        </w:rPr>
      </w:pPr>
    </w:p>
    <w:p w:rsidR="00DA3945" w:rsidRDefault="00DA3945">
      <w:pPr>
        <w:jc w:val="both"/>
        <w:rPr>
          <w:b/>
          <w:bCs/>
        </w:rPr>
      </w:pPr>
    </w:p>
    <w:p w:rsidR="001F0966" w:rsidRDefault="001F0966">
      <w:pPr>
        <w:jc w:val="both"/>
        <w:rPr>
          <w:b/>
          <w:bCs/>
        </w:rPr>
      </w:pPr>
    </w:p>
    <w:p w:rsidR="001F0966" w:rsidRDefault="001F0966">
      <w:pPr>
        <w:jc w:val="both"/>
        <w:rPr>
          <w:b/>
          <w:bCs/>
        </w:rPr>
      </w:pPr>
      <w:r>
        <w:rPr>
          <w:b/>
          <w:bCs/>
        </w:rPr>
        <w:t xml:space="preserve">    </w:t>
      </w:r>
    </w:p>
    <w:p w:rsidR="001F0966" w:rsidRDefault="001F0966">
      <w:pPr>
        <w:jc w:val="both"/>
        <w:rPr>
          <w:b/>
          <w:bCs/>
        </w:rPr>
      </w:pPr>
      <w:r>
        <w:rPr>
          <w:b/>
          <w:bCs/>
        </w:rPr>
        <w:t xml:space="preserve">              </w:t>
      </w:r>
    </w:p>
    <w:p w:rsidR="001F0966" w:rsidRDefault="001F0966">
      <w:pPr>
        <w:jc w:val="both"/>
        <w:rPr>
          <w:b/>
          <w:bCs/>
        </w:rPr>
      </w:pPr>
      <w:r>
        <w:rPr>
          <w:b/>
          <w:bCs/>
        </w:rPr>
        <w:t xml:space="preserve">                </w:t>
      </w:r>
      <w:r w:rsidR="00D260E5">
        <w:rPr>
          <w:b/>
          <w:bCs/>
        </w:rPr>
        <w:t>Martin Formanko</w:t>
      </w:r>
      <w:r>
        <w:rPr>
          <w:b/>
          <w:bCs/>
        </w:rPr>
        <w:t xml:space="preserve">                                                             </w:t>
      </w:r>
      <w:r w:rsidR="00D260E5">
        <w:rPr>
          <w:b/>
          <w:bCs/>
        </w:rPr>
        <w:t>Martin Marinov</w:t>
      </w:r>
      <w:bookmarkStart w:id="0" w:name="_GoBack"/>
      <w:bookmarkEnd w:id="0"/>
    </w:p>
    <w:sectPr w:rsidR="001F0966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45"/>
    <w:rsid w:val="001454EE"/>
    <w:rsid w:val="0017302C"/>
    <w:rsid w:val="001F0966"/>
    <w:rsid w:val="003924E0"/>
    <w:rsid w:val="003D00D0"/>
    <w:rsid w:val="0063787C"/>
    <w:rsid w:val="006C5BF4"/>
    <w:rsid w:val="0073789C"/>
    <w:rsid w:val="00914BF2"/>
    <w:rsid w:val="009A4138"/>
    <w:rsid w:val="00AD2DD6"/>
    <w:rsid w:val="00B85B5F"/>
    <w:rsid w:val="00D260E5"/>
    <w:rsid w:val="00DA3945"/>
    <w:rsid w:val="00F3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D3103"/>
  <w15:chartTrackingRefBased/>
  <w15:docId w15:val="{62E60514-6939-44CF-A9CF-146E7142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09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0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137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3</cp:revision>
  <cp:lastPrinted>2018-02-07T15:41:00Z</cp:lastPrinted>
  <dcterms:created xsi:type="dcterms:W3CDTF">2018-02-07T14:14:00Z</dcterms:created>
  <dcterms:modified xsi:type="dcterms:W3CDTF">2022-12-13T13:29:00Z</dcterms:modified>
</cp:coreProperties>
</file>