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219" w:rsidRDefault="00EA2B85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6A7C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F5478E">
        <w:rPr>
          <w:rFonts w:ascii="Times New Roman" w:hAnsi="Times New Roman" w:cs="Times New Roman"/>
          <w:sz w:val="24"/>
          <w:szCs w:val="24"/>
        </w:rPr>
        <w:t>2</w:t>
      </w:r>
      <w:r w:rsidR="006A7CA5">
        <w:rPr>
          <w:rFonts w:ascii="Times New Roman" w:hAnsi="Times New Roman" w:cs="Times New Roman"/>
          <w:sz w:val="24"/>
          <w:szCs w:val="24"/>
        </w:rPr>
        <w:t>3</w:t>
      </w:r>
    </w:p>
    <w:p w:rsidR="003D0219" w:rsidRDefault="00EA2B85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 zasadnutia Obecného zastupiteľstva Hoste,</w:t>
      </w:r>
    </w:p>
    <w:p w:rsidR="003D0219" w:rsidRDefault="00EA2B85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6A7CA5">
        <w:rPr>
          <w:b/>
          <w:bCs/>
        </w:rPr>
        <w:t>26</w:t>
      </w:r>
      <w:r>
        <w:rPr>
          <w:b/>
          <w:bCs/>
        </w:rPr>
        <w:t>.</w:t>
      </w:r>
      <w:r w:rsidR="00F5478E">
        <w:rPr>
          <w:b/>
          <w:bCs/>
        </w:rPr>
        <w:t>0</w:t>
      </w:r>
      <w:r w:rsidR="006A7CA5">
        <w:rPr>
          <w:b/>
          <w:bCs/>
        </w:rPr>
        <w:t>9</w:t>
      </w:r>
      <w:r>
        <w:rPr>
          <w:b/>
          <w:bCs/>
        </w:rPr>
        <w:t>.20</w:t>
      </w:r>
      <w:r w:rsidR="00F5478E">
        <w:rPr>
          <w:b/>
          <w:bCs/>
        </w:rPr>
        <w:t>2</w:t>
      </w:r>
      <w:r w:rsidR="006A7CA5">
        <w:rPr>
          <w:b/>
          <w:bCs/>
        </w:rPr>
        <w:t>3</w:t>
      </w:r>
    </w:p>
    <w:p w:rsidR="003D0219" w:rsidRDefault="003D0219">
      <w:pPr>
        <w:jc w:val="center"/>
        <w:rPr>
          <w:b/>
          <w:bCs/>
        </w:rPr>
      </w:pPr>
    </w:p>
    <w:p w:rsidR="003D0219" w:rsidRDefault="00EA2B8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3D0219" w:rsidRPr="006A7CA5" w:rsidRDefault="00EA2B85">
      <w:pPr>
        <w:jc w:val="both"/>
      </w:pPr>
      <w:r w:rsidRPr="006A7CA5">
        <w:t>Podľa priloženej prezenčnej listiny.</w:t>
      </w:r>
    </w:p>
    <w:p w:rsidR="003D0219" w:rsidRPr="006A7CA5" w:rsidRDefault="003D0219">
      <w:pPr>
        <w:jc w:val="both"/>
      </w:pPr>
    </w:p>
    <w:p w:rsidR="003D0219" w:rsidRDefault="00EA2B85">
      <w:pPr>
        <w:pStyle w:val="Nadpis3"/>
      </w:pPr>
      <w:r>
        <w:t>Obecné zastupiteľstvo v Hoste</w:t>
      </w:r>
    </w:p>
    <w:p w:rsidR="003D0219" w:rsidRDefault="003D0219">
      <w:pPr>
        <w:jc w:val="both"/>
        <w:rPr>
          <w:b/>
          <w:bCs/>
          <w:u w:val="single"/>
        </w:rPr>
      </w:pPr>
    </w:p>
    <w:p w:rsidR="003D0219" w:rsidRDefault="00EA2B85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3D0219" w:rsidRDefault="003D0219">
      <w:pPr>
        <w:pStyle w:val="Nadpis4"/>
      </w:pPr>
    </w:p>
    <w:p w:rsidR="000F76CB" w:rsidRPr="00FC3266" w:rsidRDefault="006A7CA5" w:rsidP="006A7CA5">
      <w:pPr>
        <w:pStyle w:val="Nadpis4"/>
        <w:rPr>
          <w:b w:val="0"/>
          <w:bCs w:val="0"/>
        </w:rPr>
      </w:pPr>
      <w:r w:rsidRPr="00FC3266">
        <w:rPr>
          <w:b w:val="0"/>
          <w:bCs w:val="0"/>
        </w:rPr>
        <w:t xml:space="preserve">Žiadosť p. Veroniky </w:t>
      </w:r>
      <w:proofErr w:type="spellStart"/>
      <w:r w:rsidRPr="00FC3266">
        <w:rPr>
          <w:b w:val="0"/>
          <w:bCs w:val="0"/>
        </w:rPr>
        <w:t>Šuhajdovej</w:t>
      </w:r>
      <w:proofErr w:type="spellEnd"/>
      <w:r w:rsidRPr="00FC3266">
        <w:rPr>
          <w:b w:val="0"/>
          <w:bCs w:val="0"/>
        </w:rPr>
        <w:t xml:space="preserve"> o prenájom </w:t>
      </w:r>
      <w:r w:rsidR="00FC3266" w:rsidRPr="00FC3266">
        <w:rPr>
          <w:b w:val="0"/>
          <w:bCs w:val="0"/>
        </w:rPr>
        <w:t xml:space="preserve">nebytových priestorov v budove kultúrneho domu ( bývalej </w:t>
      </w:r>
      <w:proofErr w:type="spellStart"/>
      <w:r w:rsidR="00FC3266" w:rsidRPr="00FC3266">
        <w:rPr>
          <w:b w:val="0"/>
          <w:bCs w:val="0"/>
        </w:rPr>
        <w:t>kulisárne</w:t>
      </w:r>
      <w:proofErr w:type="spellEnd"/>
      <w:r w:rsidR="00FC3266" w:rsidRPr="00FC3266">
        <w:rPr>
          <w:b w:val="0"/>
          <w:bCs w:val="0"/>
        </w:rPr>
        <w:t>) za účelom fotografického</w:t>
      </w:r>
      <w:r w:rsidR="00FC3266">
        <w:t xml:space="preserve"> </w:t>
      </w:r>
      <w:proofErr w:type="spellStart"/>
      <w:r w:rsidR="00FC3266" w:rsidRPr="00FC3266">
        <w:rPr>
          <w:b w:val="0"/>
          <w:bCs w:val="0"/>
        </w:rPr>
        <w:t>atelieru</w:t>
      </w:r>
      <w:proofErr w:type="spellEnd"/>
      <w:r w:rsidR="00FC3266" w:rsidRPr="00FC3266">
        <w:rPr>
          <w:b w:val="0"/>
          <w:bCs w:val="0"/>
        </w:rPr>
        <w:t>.</w:t>
      </w:r>
    </w:p>
    <w:p w:rsidR="003D0219" w:rsidRDefault="003D0219">
      <w:pPr>
        <w:pStyle w:val="Nadpis4"/>
      </w:pPr>
    </w:p>
    <w:p w:rsidR="003D0219" w:rsidRDefault="003D0219">
      <w:pPr>
        <w:pStyle w:val="Nadpis4"/>
      </w:pPr>
    </w:p>
    <w:p w:rsidR="003D0219" w:rsidRDefault="00EA2B85">
      <w:pPr>
        <w:pStyle w:val="Nadpis4"/>
      </w:pPr>
      <w:r>
        <w:t>Hlasovanie</w:t>
      </w:r>
      <w:r>
        <w:tab/>
        <w:t xml:space="preserve">za: </w:t>
      </w:r>
      <w:r w:rsidR="00FC3266">
        <w:t>4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470CC7">
        <w:t>z</w:t>
      </w:r>
      <w:r>
        <w:t>držal sa: 0</w:t>
      </w:r>
    </w:p>
    <w:p w:rsidR="003D0219" w:rsidRDefault="003D0219">
      <w:pPr>
        <w:jc w:val="both"/>
        <w:rPr>
          <w:b/>
          <w:bCs/>
        </w:rPr>
      </w:pPr>
    </w:p>
    <w:p w:rsidR="003D0219" w:rsidRPr="00470CC7" w:rsidRDefault="00470CC7">
      <w:pPr>
        <w:jc w:val="both"/>
      </w:pPr>
      <w:r w:rsidRPr="00470CC7">
        <w:t>Obecné zastupiteľstvo v Hoste schvaľuje realizáciu kapitálovej investície ,, Rekonštrukcia časti verejného vodovodu Hoste" v predpokladanej hodnote 44 619,00 EUR z poskytnutej dotácie z Environmentálneho fondu.</w:t>
      </w:r>
    </w:p>
    <w:p w:rsidR="003D0219" w:rsidRPr="00470CC7" w:rsidRDefault="003D0219">
      <w:pPr>
        <w:jc w:val="both"/>
      </w:pPr>
    </w:p>
    <w:p w:rsidR="003D0219" w:rsidRDefault="00470CC7" w:rsidP="00FE79D0">
      <w:pPr>
        <w:tabs>
          <w:tab w:val="left" w:pos="7320"/>
        </w:tabs>
        <w:jc w:val="both"/>
        <w:rPr>
          <w:b/>
          <w:bCs/>
        </w:rPr>
      </w:pPr>
      <w:r>
        <w:rPr>
          <w:b/>
          <w:bCs/>
        </w:rPr>
        <w:t>Hlasovanie    za: 4                proti: 0                       zdržal sa: 0</w:t>
      </w:r>
      <w:r w:rsidR="00FE79D0">
        <w:rPr>
          <w:b/>
          <w:bCs/>
        </w:rPr>
        <w:tab/>
      </w:r>
    </w:p>
    <w:p w:rsidR="00470CC7" w:rsidRDefault="00470CC7" w:rsidP="00FE79D0">
      <w:pPr>
        <w:tabs>
          <w:tab w:val="left" w:pos="7320"/>
        </w:tabs>
        <w:jc w:val="both"/>
        <w:rPr>
          <w:b/>
          <w:bCs/>
        </w:rPr>
      </w:pPr>
    </w:p>
    <w:p w:rsidR="005B7992" w:rsidRDefault="005B7992" w:rsidP="00FE79D0">
      <w:pPr>
        <w:tabs>
          <w:tab w:val="left" w:pos="7320"/>
        </w:tabs>
        <w:jc w:val="both"/>
        <w:rPr>
          <w:b/>
          <w:bCs/>
        </w:rPr>
      </w:pPr>
    </w:p>
    <w:p w:rsidR="003D0219" w:rsidRDefault="00EA2B8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3D0219" w:rsidRDefault="003D0219">
      <w:pPr>
        <w:jc w:val="both"/>
        <w:rPr>
          <w:b/>
          <w:bCs/>
        </w:rPr>
      </w:pPr>
    </w:p>
    <w:p w:rsidR="003D0219" w:rsidRPr="007A50E7" w:rsidRDefault="00276E4E">
      <w:pPr>
        <w:jc w:val="both"/>
      </w:pPr>
      <w:r w:rsidRPr="007A50E7">
        <w:t xml:space="preserve">- </w:t>
      </w:r>
      <w:r w:rsidR="002D41F3" w:rsidRPr="007A50E7">
        <w:t xml:space="preserve">Obecné zastupiteľstvo berie na vedomie žiadosti občanov p. Mihaloviča a p. Masára o orezanie </w:t>
      </w:r>
      <w:proofErr w:type="spellStart"/>
      <w:r w:rsidR="002D41F3" w:rsidRPr="007A50E7">
        <w:t>prestarlých</w:t>
      </w:r>
      <w:proofErr w:type="spellEnd"/>
      <w:r w:rsidR="002D41F3" w:rsidRPr="007A50E7">
        <w:t xml:space="preserve"> </w:t>
      </w:r>
      <w:proofErr w:type="spellStart"/>
      <w:r w:rsidR="002D41F3" w:rsidRPr="007A50E7">
        <w:t>topolí</w:t>
      </w:r>
      <w:proofErr w:type="spellEnd"/>
      <w:r w:rsidR="002D41F3" w:rsidRPr="007A50E7">
        <w:t xml:space="preserve">  na brehoch mlynského náhonu nakoľko ohrozujú zdravie, bezpečnosť a majetok občanov. Obec Hoste </w:t>
      </w:r>
      <w:r w:rsidR="00F46106" w:rsidRPr="007A50E7">
        <w:t xml:space="preserve">podala písomnú žiadosť na Slovenský vodohospodársky podnik, </w:t>
      </w:r>
      <w:proofErr w:type="spellStart"/>
      <w:r w:rsidR="00F46106" w:rsidRPr="007A50E7">
        <w:t>šp</w:t>
      </w:r>
      <w:proofErr w:type="spellEnd"/>
      <w:r w:rsidR="00F46106" w:rsidRPr="007A50E7">
        <w:t xml:space="preserve">. Správa povodia dolného Váhu </w:t>
      </w:r>
      <w:proofErr w:type="spellStart"/>
      <w:r w:rsidR="00F46106" w:rsidRPr="007A50E7">
        <w:t>Šala</w:t>
      </w:r>
      <w:proofErr w:type="spellEnd"/>
      <w:r w:rsidR="00F46106" w:rsidRPr="007A50E7">
        <w:t xml:space="preserve"> o orezanie </w:t>
      </w:r>
      <w:proofErr w:type="spellStart"/>
      <w:r w:rsidR="00F46106" w:rsidRPr="007A50E7">
        <w:t>prestarlých</w:t>
      </w:r>
      <w:proofErr w:type="spellEnd"/>
      <w:r w:rsidR="00F46106" w:rsidRPr="007A50E7">
        <w:t xml:space="preserve"> </w:t>
      </w:r>
      <w:proofErr w:type="spellStart"/>
      <w:r w:rsidR="00F46106" w:rsidRPr="007A50E7">
        <w:t>topolí</w:t>
      </w:r>
      <w:proofErr w:type="spellEnd"/>
      <w:r w:rsidR="00F46106" w:rsidRPr="007A50E7">
        <w:t xml:space="preserve"> nakoľko topole sa nachádzajú na</w:t>
      </w:r>
      <w:r w:rsidR="005B7992" w:rsidRPr="007A50E7">
        <w:t xml:space="preserve"> ich</w:t>
      </w:r>
      <w:r w:rsidR="00F46106" w:rsidRPr="007A50E7">
        <w:t xml:space="preserve"> pozemkoch</w:t>
      </w:r>
      <w:r w:rsidR="005B7992" w:rsidRPr="007A50E7">
        <w:t>.</w:t>
      </w:r>
      <w:r w:rsidR="00F46106" w:rsidRPr="007A50E7">
        <w:t xml:space="preserve"> </w:t>
      </w:r>
    </w:p>
    <w:p w:rsidR="003D0219" w:rsidRPr="007A50E7" w:rsidRDefault="00276E4E">
      <w:pPr>
        <w:jc w:val="both"/>
      </w:pPr>
      <w:r w:rsidRPr="007A50E7">
        <w:t xml:space="preserve">- Obec Hoste podala návrh na kolaudáciu vodnej stavby ,, </w:t>
      </w:r>
      <w:r w:rsidR="007A50E7" w:rsidRPr="007A50E7">
        <w:t>Vodovod V1 Hoste".</w:t>
      </w:r>
    </w:p>
    <w:p w:rsidR="003D0219" w:rsidRDefault="003D0219">
      <w:pPr>
        <w:jc w:val="both"/>
        <w:rPr>
          <w:b/>
          <w:bCs/>
        </w:rPr>
      </w:pPr>
    </w:p>
    <w:p w:rsidR="003D0219" w:rsidRDefault="003D0219" w:rsidP="007A50E7">
      <w:pPr>
        <w:jc w:val="both"/>
        <w:rPr>
          <w:b/>
          <w:bCs/>
        </w:rPr>
      </w:pPr>
    </w:p>
    <w:p w:rsidR="003D0219" w:rsidRDefault="003D0219">
      <w:pPr>
        <w:jc w:val="both"/>
        <w:rPr>
          <w:b/>
          <w:bCs/>
        </w:rPr>
      </w:pPr>
      <w:bookmarkStart w:id="0" w:name="_GoBack"/>
      <w:bookmarkEnd w:id="0"/>
    </w:p>
    <w:p w:rsidR="003D0219" w:rsidRDefault="003D0219">
      <w:pPr>
        <w:jc w:val="both"/>
        <w:rPr>
          <w:b/>
          <w:bCs/>
        </w:rPr>
      </w:pPr>
    </w:p>
    <w:p w:rsidR="003D0219" w:rsidRDefault="003D0219">
      <w:pPr>
        <w:jc w:val="both"/>
        <w:rPr>
          <w:b/>
          <w:bCs/>
        </w:rPr>
      </w:pPr>
    </w:p>
    <w:p w:rsidR="003D0219" w:rsidRDefault="003D0219">
      <w:pPr>
        <w:jc w:val="both"/>
        <w:rPr>
          <w:b/>
          <w:bCs/>
        </w:rPr>
      </w:pPr>
    </w:p>
    <w:p w:rsidR="003D0219" w:rsidRDefault="007A50E7" w:rsidP="00415207">
      <w:pPr>
        <w:rPr>
          <w:b/>
          <w:bCs/>
        </w:rPr>
      </w:pPr>
      <w:r>
        <w:rPr>
          <w:b/>
          <w:bCs/>
        </w:rPr>
        <w:t xml:space="preserve">    </w:t>
      </w:r>
      <w:r w:rsidR="00415207">
        <w:rPr>
          <w:b/>
          <w:bCs/>
        </w:rPr>
        <w:t xml:space="preserve">                      </w:t>
      </w:r>
      <w:r w:rsidR="00EA2B85">
        <w:rPr>
          <w:b/>
          <w:bCs/>
        </w:rPr>
        <w:t>Ľuboš Karel</w:t>
      </w:r>
      <w:r w:rsidR="00EA2B85">
        <w:rPr>
          <w:b/>
          <w:bCs/>
        </w:rPr>
        <w:tab/>
      </w:r>
      <w:r w:rsidR="00EA2B85">
        <w:rPr>
          <w:b/>
          <w:bCs/>
        </w:rPr>
        <w:tab/>
      </w:r>
      <w:r w:rsidR="00EA2B85">
        <w:rPr>
          <w:b/>
          <w:bCs/>
        </w:rPr>
        <w:tab/>
      </w:r>
      <w:r w:rsidR="00EA2B85">
        <w:rPr>
          <w:b/>
          <w:bCs/>
        </w:rPr>
        <w:tab/>
        <w:t xml:space="preserve"> </w:t>
      </w:r>
      <w:r w:rsidR="00415207">
        <w:rPr>
          <w:b/>
          <w:bCs/>
        </w:rPr>
        <w:t xml:space="preserve">Jaroslav </w:t>
      </w:r>
      <w:proofErr w:type="spellStart"/>
      <w:r w:rsidR="00415207">
        <w:rPr>
          <w:b/>
          <w:bCs/>
        </w:rPr>
        <w:t>Čuboň</w:t>
      </w:r>
      <w:proofErr w:type="spellEnd"/>
    </w:p>
    <w:p w:rsidR="003D0219" w:rsidRDefault="00EA2B85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3D0219" w:rsidRDefault="003D0219">
      <w:pPr>
        <w:jc w:val="both"/>
        <w:rPr>
          <w:b/>
          <w:bCs/>
        </w:rPr>
      </w:pPr>
    </w:p>
    <w:p w:rsidR="003D0219" w:rsidRDefault="00EA2B8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3D0219" w:rsidRDefault="003D0219">
      <w:pPr>
        <w:jc w:val="both"/>
        <w:rPr>
          <w:b/>
          <w:bCs/>
        </w:rPr>
      </w:pPr>
    </w:p>
    <w:p w:rsidR="00F5478E" w:rsidRDefault="00F5478E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</w:p>
    <w:p w:rsidR="00415207" w:rsidRDefault="00415207">
      <w:pPr>
        <w:jc w:val="both"/>
        <w:rPr>
          <w:b/>
          <w:bCs/>
        </w:rPr>
      </w:pPr>
      <w:r>
        <w:rPr>
          <w:b/>
          <w:bCs/>
        </w:rPr>
        <w:t xml:space="preserve">                         Martin Marinov                                    Ivan Holubár</w:t>
      </w:r>
    </w:p>
    <w:sectPr w:rsidR="00415207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E"/>
    <w:rsid w:val="000F76CB"/>
    <w:rsid w:val="00276E4E"/>
    <w:rsid w:val="002D41F3"/>
    <w:rsid w:val="00332A77"/>
    <w:rsid w:val="003D0219"/>
    <w:rsid w:val="00415207"/>
    <w:rsid w:val="00470CC7"/>
    <w:rsid w:val="005B7992"/>
    <w:rsid w:val="006A7CA5"/>
    <w:rsid w:val="007A50E7"/>
    <w:rsid w:val="008E5D00"/>
    <w:rsid w:val="00CB1F1B"/>
    <w:rsid w:val="00CD38A3"/>
    <w:rsid w:val="00EA2B85"/>
    <w:rsid w:val="00EF6B8E"/>
    <w:rsid w:val="00F46106"/>
    <w:rsid w:val="00F5478E"/>
    <w:rsid w:val="00FC3266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5F3FA"/>
  <w15:chartTrackingRefBased/>
  <w15:docId w15:val="{895791A4-AC77-481D-A39F-66D09FA4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159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5</cp:revision>
  <cp:lastPrinted>2021-06-09T10:06:00Z</cp:lastPrinted>
  <dcterms:created xsi:type="dcterms:W3CDTF">2021-06-09T08:47:00Z</dcterms:created>
  <dcterms:modified xsi:type="dcterms:W3CDTF">2023-11-24T08:07:00Z</dcterms:modified>
</cp:coreProperties>
</file>